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38" w:type="dxa"/>
        <w:jc w:val="center"/>
        <w:tblLook w:val="04A0" w:firstRow="1" w:lastRow="0" w:firstColumn="1" w:lastColumn="0" w:noHBand="0" w:noVBand="1"/>
      </w:tblPr>
      <w:tblGrid>
        <w:gridCol w:w="1349"/>
        <w:gridCol w:w="7689"/>
      </w:tblGrid>
      <w:tr w:rsidR="004732F3" w:rsidRPr="004732F3" w14:paraId="0D922206" w14:textId="77777777" w:rsidTr="008F7650">
        <w:trPr>
          <w:trHeight w:val="515"/>
          <w:jc w:val="center"/>
        </w:trPr>
        <w:tc>
          <w:tcPr>
            <w:tcW w:w="1349" w:type="dxa"/>
            <w:vAlign w:val="center"/>
          </w:tcPr>
          <w:p w14:paraId="03F6D915" w14:textId="77777777" w:rsidR="004732F3" w:rsidRPr="00637200" w:rsidRDefault="004732F3" w:rsidP="008F7650">
            <w:pPr>
              <w:pStyle w:val="Kopteks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A300650" wp14:editId="2DC8B16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117475</wp:posOffset>
                  </wp:positionV>
                  <wp:extent cx="695460" cy="695460"/>
                  <wp:effectExtent l="0" t="0" r="3175" b="3175"/>
                  <wp:wrapSquare wrapText="bothSides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beelding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60" cy="69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89" w:type="dxa"/>
            <w:vAlign w:val="center"/>
          </w:tcPr>
          <w:p w14:paraId="5A246692" w14:textId="3B97FF0D" w:rsidR="004732F3" w:rsidRPr="004732F3" w:rsidRDefault="004732F3" w:rsidP="008F7650">
            <w:pPr>
              <w:pStyle w:val="Koptekst"/>
              <w:rPr>
                <w:color w:val="429D00"/>
                <w:sz w:val="40"/>
                <w:szCs w:val="22"/>
              </w:rPr>
            </w:pPr>
            <w:r w:rsidRPr="004732F3">
              <w:rPr>
                <w:color w:val="429D00"/>
                <w:sz w:val="40"/>
                <w:szCs w:val="22"/>
              </w:rPr>
              <w:t>Aanmelding – Fonds voor Zuidoost Live</w:t>
            </w:r>
          </w:p>
          <w:p w14:paraId="2FF2B839" w14:textId="074AC2EB" w:rsidR="004732F3" w:rsidRPr="004732F3" w:rsidRDefault="004732F3" w:rsidP="008F7650">
            <w:pPr>
              <w:pStyle w:val="Koptekst"/>
              <w:rPr>
                <w:color w:val="429D00"/>
              </w:rPr>
            </w:pPr>
          </w:p>
        </w:tc>
      </w:tr>
    </w:tbl>
    <w:p w14:paraId="0C13DCA9" w14:textId="69E203E2" w:rsidR="00FC2468" w:rsidRPr="008F7650" w:rsidRDefault="00DD3B68" w:rsidP="00637200">
      <w:p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Wat leuk dat jij een tof idee hebt voor Zuidoost en deze live wilt pitchen tijdens Fonds voor Zuidoost Live op 16 mei. Jouw </w:t>
      </w:r>
      <w:r w:rsidR="00FC2468" w:rsidRPr="008F7650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buurtidee maakt het meeste kans als:</w:t>
      </w:r>
    </w:p>
    <w:p w14:paraId="161A5E43" w14:textId="04096C6B" w:rsidR="00FC2468" w:rsidRPr="008F7650" w:rsidRDefault="00FC2468" w:rsidP="00FC2468">
      <w:pPr>
        <w:pStyle w:val="Lijstalinea"/>
        <w:numPr>
          <w:ilvl w:val="0"/>
          <w:numId w:val="23"/>
        </w:num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 w:rsidRPr="008F7650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Jouw idee binnen 2 maanden na Fonds voor Zuidoost Live plaats vindt</w:t>
      </w:r>
    </w:p>
    <w:p w14:paraId="7890FE90" w14:textId="6EAEE728" w:rsidR="00FC2468" w:rsidRPr="008F7650" w:rsidRDefault="00FC2468" w:rsidP="00FC2468">
      <w:pPr>
        <w:pStyle w:val="Lijstalinea"/>
        <w:numPr>
          <w:ilvl w:val="0"/>
          <w:numId w:val="23"/>
        </w:num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 w:rsidRPr="008F7650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Jouw idee te realiseren is </w:t>
      </w:r>
      <w:r w:rsidR="00B124E3" w:rsidRPr="008F7650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met ongeveer €1500 </w:t>
      </w:r>
    </w:p>
    <w:p w14:paraId="46AA1E34" w14:textId="1D7A811D" w:rsidR="00FC2468" w:rsidRDefault="00B124E3" w:rsidP="00637200">
      <w:pPr>
        <w:pStyle w:val="Lijstalinea"/>
        <w:numPr>
          <w:ilvl w:val="0"/>
          <w:numId w:val="23"/>
        </w:num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 w:rsidRPr="008F7650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Jouw idee Zuidoost een stukje mooier, beter of leuker maakt</w:t>
      </w:r>
    </w:p>
    <w:p w14:paraId="02B18397" w14:textId="77777777" w:rsidR="00DD3B68" w:rsidRPr="00DD3B68" w:rsidRDefault="00DD3B68" w:rsidP="00DD3B68">
      <w:pPr>
        <w:shd w:val="clear" w:color="auto" w:fill="FFFFFF"/>
        <w:spacing w:before="0" w:line="360" w:lineRule="auto"/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Daarnaast vragen we van je dat je de volgende data beschikbaar bent:</w:t>
      </w:r>
    </w:p>
    <w:p w14:paraId="1C2D9FD2" w14:textId="77777777" w:rsidR="00DD3B68" w:rsidRDefault="00DD3B68" w:rsidP="00DD3B68">
      <w:pPr>
        <w:pStyle w:val="Lijstalinea"/>
        <w:numPr>
          <w:ilvl w:val="0"/>
          <w:numId w:val="26"/>
        </w:numPr>
        <w:shd w:val="clear" w:color="auto" w:fill="FFFFFF"/>
        <w:spacing w:before="0" w:line="360" w:lineRule="auto"/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proofErr w:type="spellStart"/>
      <w:r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Kickoff</w:t>
      </w:r>
      <w:proofErr w:type="spellEnd"/>
      <w:r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– donderdag 13 april 19:00-21:00</w:t>
      </w:r>
    </w:p>
    <w:p w14:paraId="632DFE86" w14:textId="77777777" w:rsidR="00DD3B68" w:rsidRDefault="00DD3B68" w:rsidP="00DD3B68">
      <w:pPr>
        <w:pStyle w:val="Lijstalinea"/>
        <w:numPr>
          <w:ilvl w:val="0"/>
          <w:numId w:val="26"/>
        </w:numPr>
        <w:shd w:val="clear" w:color="auto" w:fill="FFFFFF"/>
        <w:spacing w:before="0" w:line="360" w:lineRule="auto"/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Pitchtraining – maandag 14 april 19:00-21:00</w:t>
      </w:r>
    </w:p>
    <w:p w14:paraId="7FB80A33" w14:textId="772BD050" w:rsidR="00DD3B68" w:rsidRPr="00DD3B68" w:rsidRDefault="00DD3B68" w:rsidP="00DD3B68">
      <w:pPr>
        <w:pStyle w:val="Lijstalinea"/>
        <w:numPr>
          <w:ilvl w:val="0"/>
          <w:numId w:val="26"/>
        </w:numPr>
        <w:shd w:val="clear" w:color="auto" w:fill="FFFFFF"/>
        <w:spacing w:before="0" w:line="360" w:lineRule="auto"/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Fonds voor Zuidoost Live event – dinsdag 16 mei </w:t>
      </w:r>
      <w:r w:rsidR="00FA2E99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aanwezig 17:00 (programma 19:00-21:00)</w:t>
      </w:r>
    </w:p>
    <w:p w14:paraId="62ED44BE" w14:textId="703B1028" w:rsidR="00302F97" w:rsidRPr="00DD3B68" w:rsidRDefault="00302F97" w:rsidP="00302F97">
      <w:pPr>
        <w:rPr>
          <w:rStyle w:val="normaltextrun"/>
          <w:rFonts w:ascii="Segoe UI" w:hAnsi="Segoe UI" w:cs="Segoe UI"/>
          <w:b/>
          <w:bCs/>
          <w:color w:val="000000"/>
          <w:sz w:val="24"/>
          <w:szCs w:val="24"/>
          <w:shd w:val="clear" w:color="auto" w:fill="FFFFFF"/>
        </w:rPr>
      </w:pPr>
      <w:r w:rsidRPr="00DD3B68">
        <w:rPr>
          <w:rStyle w:val="normaltextrun"/>
          <w:rFonts w:ascii="Segoe UI" w:hAnsi="Segoe UI" w:cs="Segoe UI"/>
          <w:b/>
          <w:bCs/>
          <w:color w:val="000000"/>
          <w:sz w:val="24"/>
          <w:szCs w:val="24"/>
          <w:shd w:val="clear" w:color="auto" w:fill="FFFFFF"/>
        </w:rPr>
        <w:t>Instructies voor de aanmelding</w:t>
      </w:r>
    </w:p>
    <w:p w14:paraId="541081EE" w14:textId="06761C61" w:rsidR="00302F97" w:rsidRDefault="00302F97" w:rsidP="00302F97">
      <w:pPr>
        <w:pStyle w:val="Lijstalinea"/>
        <w:numPr>
          <w:ilvl w:val="0"/>
          <w:numId w:val="25"/>
        </w:num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Beantwoord de vragen kort en bondig (100-500 woorden)</w:t>
      </w:r>
    </w:p>
    <w:p w14:paraId="7C2B77EC" w14:textId="11F59583" w:rsidR="00302F97" w:rsidRDefault="00302F97" w:rsidP="00302F97">
      <w:pPr>
        <w:pStyle w:val="Lijstalinea"/>
        <w:numPr>
          <w:ilvl w:val="0"/>
          <w:numId w:val="25"/>
        </w:num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Voeg in dit bestand een foto van jezelf toe, </w:t>
      </w:r>
      <w:r w:rsidRPr="00302F97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en (indien van toepassing) beelden van je project</w:t>
      </w: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. Of als bijlage in de mail</w:t>
      </w:r>
    </w:p>
    <w:p w14:paraId="15758A60" w14:textId="0B0DE90B" w:rsidR="00302F97" w:rsidRDefault="00302F97" w:rsidP="00302F97">
      <w:pPr>
        <w:pStyle w:val="Lijstalinea"/>
        <w:numPr>
          <w:ilvl w:val="0"/>
          <w:numId w:val="25"/>
        </w:num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Check, dubbel check, of je alle velden hebt ingevuld en de juiste </w:t>
      </w:r>
      <w:r w:rsidRPr="00302F97">
        <w:rPr>
          <w:rStyle w:val="normaltextrun"/>
          <w:rFonts w:ascii="Segoe UI" w:hAnsi="Segoe UI" w:cs="Segoe UI"/>
          <w:b/>
          <w:bCs/>
          <w:color w:val="000000"/>
          <w:sz w:val="22"/>
          <w:szCs w:val="22"/>
          <w:u w:val="single"/>
          <w:shd w:val="clear" w:color="auto" w:fill="FFFFFF"/>
        </w:rPr>
        <w:t>foto(’s</w:t>
      </w: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) hebt uitgekozen (deze gebruiken we voor de presentaties tijdens het event)</w:t>
      </w:r>
    </w:p>
    <w:p w14:paraId="06454DF7" w14:textId="1EBBE6EC" w:rsidR="00302F97" w:rsidRPr="00DD3B68" w:rsidRDefault="00302F97" w:rsidP="00B124E3">
      <w:pPr>
        <w:pStyle w:val="Lijstalinea"/>
        <w:numPr>
          <w:ilvl w:val="0"/>
          <w:numId w:val="25"/>
        </w:numPr>
        <w:rPr>
          <w:rStyle w:val="Hyperlink"/>
          <w:rFonts w:ascii="Segoe UI" w:hAnsi="Segoe UI" w:cs="Segoe UI"/>
          <w:color w:val="000000"/>
          <w:sz w:val="22"/>
          <w:szCs w:val="22"/>
          <w:u w:val="none"/>
          <w:shd w:val="clear" w:color="auto" w:fill="FFFFFF"/>
        </w:rPr>
      </w:pP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Stuur de ingevulde vragenlijst per mail naar </w:t>
      </w:r>
      <w:hyperlink r:id="rId11" w:history="1">
        <w:r w:rsidRPr="00612C03">
          <w:rPr>
            <w:rStyle w:val="Hyperlink"/>
            <w:rFonts w:ascii="Segoe UI" w:hAnsi="Segoe UI" w:cs="Segoe UI"/>
            <w:sz w:val="22"/>
            <w:szCs w:val="22"/>
            <w:shd w:val="clear" w:color="auto" w:fill="FFFFFF"/>
          </w:rPr>
          <w:t>events@mensenmakenamsterdam.nl</w:t>
        </w:r>
      </w:hyperlink>
    </w:p>
    <w:p w14:paraId="25F5AD58" w14:textId="055788B3" w:rsidR="00DD3B68" w:rsidRDefault="00DD3B68" w:rsidP="00302F97">
      <w:pPr>
        <w:pStyle w:val="Lijstalinea"/>
        <w:numPr>
          <w:ilvl w:val="0"/>
          <w:numId w:val="25"/>
        </w:num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Na aanmelding ontvang je van ons een bevestiging per mail en extra informatie</w:t>
      </w:r>
      <w:r w:rsidR="00302F97"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 </w:t>
      </w:r>
    </w:p>
    <w:p w14:paraId="13C910F1" w14:textId="557236C3" w:rsidR="00B124E3" w:rsidRPr="00DD3B68" w:rsidRDefault="00DD3B68" w:rsidP="00DD3B68">
      <w:pPr>
        <w:ind w:left="360"/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Het </w:t>
      </w:r>
      <w:r w:rsidR="00302F97"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 xml:space="preserve">invullen van de vragen kost max. 10 minuten. </w:t>
      </w:r>
      <w:r w:rsidR="00E737AB" w:rsidRPr="00DD3B68"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  <w:t>Je hoort op 5 april of je geselecteerd bent.</w:t>
      </w:r>
    </w:p>
    <w:p w14:paraId="75A31D58" w14:textId="77777777" w:rsidR="00DD3B68" w:rsidRPr="00302F97" w:rsidRDefault="00DD3B68" w:rsidP="00302F97">
      <w:pPr>
        <w:rPr>
          <w:rStyle w:val="normaltextrun"/>
          <w:rFonts w:ascii="Segoe UI" w:hAnsi="Segoe UI" w:cs="Segoe UI"/>
          <w:color w:val="000000"/>
          <w:sz w:val="22"/>
          <w:szCs w:val="22"/>
          <w:shd w:val="clear" w:color="auto" w:fill="FFFFFF"/>
        </w:rPr>
      </w:pP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4"/>
        <w:gridCol w:w="2298"/>
        <w:gridCol w:w="2202"/>
        <w:gridCol w:w="1812"/>
      </w:tblGrid>
      <w:tr w:rsidR="00B124E3" w:rsidRPr="00637200" w14:paraId="0D49BBE3" w14:textId="77777777" w:rsidTr="00621C01">
        <w:tc>
          <w:tcPr>
            <w:tcW w:w="5000" w:type="pct"/>
            <w:gridSpan w:val="4"/>
            <w:shd w:val="clear" w:color="auto" w:fill="429D00"/>
            <w:vAlign w:val="bottom"/>
          </w:tcPr>
          <w:p w14:paraId="147FFE41" w14:textId="0F089E0D" w:rsidR="00B124E3" w:rsidRPr="00637200" w:rsidRDefault="00B124E3" w:rsidP="00B124E3">
            <w:pPr>
              <w:pStyle w:val="Kop1"/>
            </w:pPr>
            <w:r>
              <w:t>Over jou – Wie ben jij?</w:t>
            </w:r>
          </w:p>
        </w:tc>
      </w:tr>
      <w:tr w:rsidR="00B124E3" w:rsidRPr="00846B76" w14:paraId="7EB0D406" w14:textId="77777777" w:rsidTr="00B124E3">
        <w:sdt>
          <w:sdtPr>
            <w:rPr>
              <w:sz w:val="24"/>
              <w:szCs w:val="24"/>
            </w:rPr>
            <w:id w:val="1621259925"/>
            <w:placeholder>
              <w:docPart w:val="F847DAD269B3474786AD0878695B75E1"/>
            </w:placeholder>
            <w:temporary/>
            <w:showingPlcHdr/>
            <w15:appearance w15:val="hidden"/>
          </w:sdtPr>
          <w:sdtContent>
            <w:tc>
              <w:tcPr>
                <w:tcW w:w="1503" w:type="pct"/>
                <w:vAlign w:val="bottom"/>
              </w:tcPr>
              <w:p w14:paraId="60B9B6C0" w14:textId="77777777" w:rsidR="00B124E3" w:rsidRPr="008F7650" w:rsidRDefault="00B124E3" w:rsidP="00B124E3">
                <w:pPr>
                  <w:pStyle w:val="Standaardinspringing"/>
                  <w:rPr>
                    <w:sz w:val="24"/>
                    <w:szCs w:val="24"/>
                  </w:rPr>
                </w:pPr>
                <w:r w:rsidRPr="008F7650">
                  <w:rPr>
                    <w:sz w:val="24"/>
                    <w:szCs w:val="24"/>
                    <w:lang w:bidi="nl-NL"/>
                  </w:rPr>
                  <w:t>Voornaam</w:t>
                </w:r>
              </w:p>
            </w:tc>
          </w:sdtContent>
        </w:sdt>
        <w:tc>
          <w:tcPr>
            <w:tcW w:w="3497" w:type="pct"/>
            <w:gridSpan w:val="3"/>
            <w:tcBorders>
              <w:bottom w:val="single" w:sz="4" w:space="0" w:color="auto"/>
            </w:tcBorders>
            <w:vAlign w:val="bottom"/>
          </w:tcPr>
          <w:p w14:paraId="4FA4C1EF" w14:textId="77777777" w:rsidR="00B124E3" w:rsidRPr="008F7650" w:rsidRDefault="00B124E3" w:rsidP="00B124E3">
            <w:pPr>
              <w:rPr>
                <w:sz w:val="24"/>
                <w:szCs w:val="24"/>
              </w:rPr>
            </w:pPr>
          </w:p>
        </w:tc>
      </w:tr>
      <w:tr w:rsidR="00B124E3" w:rsidRPr="00846B76" w14:paraId="14EE8340" w14:textId="77777777" w:rsidTr="00B124E3">
        <w:sdt>
          <w:sdtPr>
            <w:rPr>
              <w:sz w:val="24"/>
              <w:szCs w:val="24"/>
            </w:rPr>
            <w:id w:val="-1470592894"/>
            <w:placeholder>
              <w:docPart w:val="4DCC46A71E73FE428785B00AB5FA945C"/>
            </w:placeholder>
            <w:temporary/>
            <w:showingPlcHdr/>
            <w15:appearance w15:val="hidden"/>
          </w:sdtPr>
          <w:sdtContent>
            <w:tc>
              <w:tcPr>
                <w:tcW w:w="1503" w:type="pct"/>
                <w:vAlign w:val="bottom"/>
              </w:tcPr>
              <w:p w14:paraId="60C2E117" w14:textId="77777777" w:rsidR="00B124E3" w:rsidRPr="008F7650" w:rsidRDefault="00B124E3" w:rsidP="00B124E3">
                <w:pPr>
                  <w:pStyle w:val="Standaardinspringing"/>
                  <w:rPr>
                    <w:sz w:val="24"/>
                    <w:szCs w:val="24"/>
                  </w:rPr>
                </w:pPr>
                <w:r w:rsidRPr="008F7650">
                  <w:rPr>
                    <w:sz w:val="24"/>
                    <w:szCs w:val="24"/>
                    <w:lang w:bidi="nl-NL"/>
                  </w:rPr>
                  <w:t>Achternaam</w:t>
                </w:r>
              </w:p>
            </w:tc>
          </w:sdtContent>
        </w:sdt>
        <w:tc>
          <w:tcPr>
            <w:tcW w:w="349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421363" w14:textId="77777777" w:rsidR="00B124E3" w:rsidRPr="008F7650" w:rsidRDefault="00B124E3" w:rsidP="00B124E3">
            <w:pPr>
              <w:rPr>
                <w:sz w:val="24"/>
                <w:szCs w:val="24"/>
              </w:rPr>
            </w:pPr>
          </w:p>
        </w:tc>
      </w:tr>
      <w:tr w:rsidR="00B124E3" w:rsidRPr="00846B76" w14:paraId="72BEA322" w14:textId="77777777" w:rsidTr="00B124E3">
        <w:sdt>
          <w:sdtPr>
            <w:rPr>
              <w:sz w:val="24"/>
              <w:szCs w:val="24"/>
            </w:rPr>
            <w:id w:val="946660661"/>
            <w:placeholder>
              <w:docPart w:val="826E40325B38864EBE914F4E531AC4E0"/>
            </w:placeholder>
            <w:temporary/>
            <w:showingPlcHdr/>
            <w15:appearance w15:val="hidden"/>
          </w:sdtPr>
          <w:sdtContent>
            <w:tc>
              <w:tcPr>
                <w:tcW w:w="1503" w:type="pct"/>
                <w:vAlign w:val="bottom"/>
              </w:tcPr>
              <w:p w14:paraId="1D2DF044" w14:textId="77777777" w:rsidR="00B124E3" w:rsidRPr="008F7650" w:rsidRDefault="00B124E3" w:rsidP="00B124E3">
                <w:pPr>
                  <w:pStyle w:val="Standaardinspringing"/>
                  <w:rPr>
                    <w:sz w:val="24"/>
                    <w:szCs w:val="24"/>
                  </w:rPr>
                </w:pPr>
                <w:r w:rsidRPr="008F7650">
                  <w:rPr>
                    <w:sz w:val="24"/>
                    <w:szCs w:val="24"/>
                    <w:lang w:bidi="nl-NL"/>
                  </w:rPr>
                  <w:t>Mobiele telefoon</w:t>
                </w:r>
              </w:p>
            </w:tc>
          </w:sdtContent>
        </w:sdt>
        <w:tc>
          <w:tcPr>
            <w:tcW w:w="127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671528" w14:textId="77777777" w:rsidR="00B124E3" w:rsidRPr="008F7650" w:rsidRDefault="00B124E3" w:rsidP="00B124E3">
            <w:pPr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223447272"/>
            <w:placeholder>
              <w:docPart w:val="E2B1B782D468B84ABF1F90ABADE62790"/>
            </w:placeholder>
            <w:temporary/>
            <w:showingPlcHdr/>
            <w15:appearance w15:val="hidden"/>
          </w:sdtPr>
          <w:sdtContent>
            <w:tc>
              <w:tcPr>
                <w:tcW w:w="1220" w:type="pct"/>
                <w:tcBorders>
                  <w:top w:val="single" w:sz="4" w:space="0" w:color="auto"/>
                </w:tcBorders>
                <w:vAlign w:val="bottom"/>
              </w:tcPr>
              <w:p w14:paraId="3BA358B4" w14:textId="77777777" w:rsidR="00B124E3" w:rsidRPr="008F7650" w:rsidRDefault="00B124E3" w:rsidP="00B124E3">
                <w:pPr>
                  <w:rPr>
                    <w:sz w:val="24"/>
                    <w:szCs w:val="24"/>
                  </w:rPr>
                </w:pPr>
                <w:r w:rsidRPr="008F7650">
                  <w:rPr>
                    <w:sz w:val="24"/>
                    <w:szCs w:val="24"/>
                    <w:lang w:bidi="nl-NL"/>
                  </w:rPr>
                  <w:t>Telefoonnummer werk</w:t>
                </w:r>
              </w:p>
            </w:tc>
          </w:sdtContent>
        </w:sdt>
        <w:tc>
          <w:tcPr>
            <w:tcW w:w="100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8EBB93" w14:textId="77777777" w:rsidR="00B124E3" w:rsidRPr="008F7650" w:rsidRDefault="00B124E3" w:rsidP="00B124E3">
            <w:pPr>
              <w:rPr>
                <w:sz w:val="24"/>
                <w:szCs w:val="24"/>
              </w:rPr>
            </w:pPr>
          </w:p>
        </w:tc>
      </w:tr>
      <w:tr w:rsidR="00B124E3" w:rsidRPr="00846B76" w14:paraId="703D22BE" w14:textId="77777777" w:rsidTr="00B124E3">
        <w:sdt>
          <w:sdtPr>
            <w:rPr>
              <w:sz w:val="24"/>
              <w:szCs w:val="24"/>
            </w:rPr>
            <w:id w:val="1334104394"/>
            <w:placeholder>
              <w:docPart w:val="2BB55FB2C4B9F443ACB8DD46CF44E300"/>
            </w:placeholder>
            <w:temporary/>
            <w:showingPlcHdr/>
            <w15:appearance w15:val="hidden"/>
          </w:sdtPr>
          <w:sdtContent>
            <w:tc>
              <w:tcPr>
                <w:tcW w:w="1503" w:type="pct"/>
                <w:vAlign w:val="bottom"/>
              </w:tcPr>
              <w:p w14:paraId="16853A0D" w14:textId="77777777" w:rsidR="00B124E3" w:rsidRPr="008F7650" w:rsidRDefault="00B124E3" w:rsidP="00B124E3">
                <w:pPr>
                  <w:pStyle w:val="Standaardinspringing"/>
                  <w:rPr>
                    <w:sz w:val="24"/>
                    <w:szCs w:val="24"/>
                  </w:rPr>
                </w:pPr>
                <w:r w:rsidRPr="008F7650">
                  <w:rPr>
                    <w:sz w:val="24"/>
                    <w:szCs w:val="24"/>
                    <w:lang w:bidi="nl-NL"/>
                  </w:rPr>
                  <w:t>E-mailadres</w:t>
                </w:r>
              </w:p>
            </w:tc>
          </w:sdtContent>
        </w:sdt>
        <w:tc>
          <w:tcPr>
            <w:tcW w:w="3497" w:type="pct"/>
            <w:gridSpan w:val="3"/>
            <w:tcBorders>
              <w:bottom w:val="single" w:sz="4" w:space="0" w:color="auto"/>
            </w:tcBorders>
            <w:vAlign w:val="bottom"/>
          </w:tcPr>
          <w:p w14:paraId="1010D161" w14:textId="77777777" w:rsidR="00B124E3" w:rsidRPr="008F7650" w:rsidRDefault="00B124E3" w:rsidP="00B124E3">
            <w:pPr>
              <w:rPr>
                <w:sz w:val="24"/>
                <w:szCs w:val="24"/>
              </w:rPr>
            </w:pPr>
          </w:p>
        </w:tc>
      </w:tr>
      <w:tr w:rsidR="00B124E3" w:rsidRPr="00846B76" w14:paraId="409AF0CD" w14:textId="77777777" w:rsidTr="00B124E3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46ACF2D" w14:textId="77777777" w:rsidR="00B124E3" w:rsidRPr="00846B76" w:rsidRDefault="00B124E3" w:rsidP="00B124E3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7EC4B210" w14:textId="1E56A9FD" w:rsidR="008F7650" w:rsidRDefault="008F7650" w:rsidP="008F7650">
      <w:pPr>
        <w:spacing w:before="0"/>
        <w:rPr>
          <w:rStyle w:val="normaltextrun"/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B124E3" w:rsidRPr="00637200" w14:paraId="6997894D" w14:textId="77777777" w:rsidTr="00621C01">
        <w:tc>
          <w:tcPr>
            <w:tcW w:w="5000" w:type="pct"/>
            <w:shd w:val="clear" w:color="auto" w:fill="429D00"/>
            <w:vAlign w:val="bottom"/>
          </w:tcPr>
          <w:p w14:paraId="777BF5F4" w14:textId="2910734E" w:rsidR="00B124E3" w:rsidRPr="00637200" w:rsidRDefault="00B124E3" w:rsidP="000F6C4A">
            <w:pPr>
              <w:pStyle w:val="Kop1"/>
            </w:pPr>
            <w:r>
              <w:t>Over jouw idee – Waarom is het belangrijk?</w:t>
            </w:r>
          </w:p>
        </w:tc>
      </w:tr>
      <w:tr w:rsidR="00B124E3" w:rsidRPr="00846B76" w14:paraId="1B668799" w14:textId="77777777" w:rsidTr="008F7650">
        <w:trPr>
          <w:trHeight w:val="1037"/>
        </w:trPr>
        <w:tc>
          <w:tcPr>
            <w:tcW w:w="5000" w:type="pct"/>
            <w:tcBorders>
              <w:bottom w:val="single" w:sz="4" w:space="0" w:color="auto"/>
            </w:tcBorders>
          </w:tcPr>
          <w:p w14:paraId="11523FCE" w14:textId="237982AD" w:rsidR="00B124E3" w:rsidRPr="008F7650" w:rsidRDefault="00B124E3" w:rsidP="008F7650">
            <w:pPr>
              <w:rPr>
                <w:sz w:val="24"/>
                <w:szCs w:val="24"/>
              </w:rPr>
            </w:pPr>
            <w:r w:rsidRPr="008F7650">
              <w:rPr>
                <w:sz w:val="24"/>
                <w:szCs w:val="24"/>
              </w:rPr>
              <w:t>Welke uitdaging zie je voor Zuidoost en waarom is jouw idee de oplossing voor deze uitdaging?</w:t>
            </w:r>
          </w:p>
        </w:tc>
      </w:tr>
      <w:tr w:rsidR="00B124E3" w:rsidRPr="00846B76" w14:paraId="008077A4" w14:textId="77777777" w:rsidTr="008F7650">
        <w:trPr>
          <w:trHeight w:val="28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AFA602" w14:textId="77777777" w:rsidR="00B124E3" w:rsidRPr="008F7650" w:rsidRDefault="00B124E3" w:rsidP="000F6C4A">
            <w:pPr>
              <w:rPr>
                <w:sz w:val="24"/>
                <w:szCs w:val="24"/>
              </w:rPr>
            </w:pPr>
          </w:p>
        </w:tc>
      </w:tr>
      <w:tr w:rsidR="00B124E3" w:rsidRPr="00846B76" w14:paraId="35E65BAE" w14:textId="77777777" w:rsidTr="008F7650">
        <w:trPr>
          <w:trHeight w:val="72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14:paraId="3C341A6B" w14:textId="34BD0896" w:rsidR="00B124E3" w:rsidRPr="008F7650" w:rsidRDefault="008F7650" w:rsidP="008F7650">
            <w:pPr>
              <w:rPr>
                <w:sz w:val="24"/>
                <w:szCs w:val="24"/>
              </w:rPr>
            </w:pPr>
            <w:r w:rsidRPr="008F7650">
              <w:rPr>
                <w:sz w:val="24"/>
                <w:szCs w:val="24"/>
              </w:rPr>
              <w:t>Wat heb je nodig naast geld?</w:t>
            </w:r>
          </w:p>
        </w:tc>
      </w:tr>
      <w:tr w:rsidR="00B124E3" w:rsidRPr="00846B76" w14:paraId="62963603" w14:textId="77777777" w:rsidTr="008F765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95E59C" w14:textId="77777777" w:rsidR="00B124E3" w:rsidRPr="008F7650" w:rsidRDefault="00B124E3" w:rsidP="000F6C4A">
            <w:pPr>
              <w:rPr>
                <w:sz w:val="24"/>
                <w:szCs w:val="24"/>
              </w:rPr>
            </w:pPr>
          </w:p>
        </w:tc>
      </w:tr>
      <w:tr w:rsidR="008F7650" w:rsidRPr="00846B76" w14:paraId="6D2A6D11" w14:textId="77777777" w:rsidTr="008F7650">
        <w:trPr>
          <w:trHeight w:val="712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14:paraId="6589A922" w14:textId="47244872" w:rsidR="008F7650" w:rsidRPr="008F7650" w:rsidRDefault="008F7650" w:rsidP="008F7650">
            <w:pPr>
              <w:rPr>
                <w:sz w:val="24"/>
                <w:szCs w:val="24"/>
              </w:rPr>
            </w:pPr>
            <w:r w:rsidRPr="008F7650">
              <w:rPr>
                <w:sz w:val="24"/>
                <w:szCs w:val="24"/>
              </w:rPr>
              <w:t>Wie is je doelgroep en hoeveel mensen verwacht je te bereiken met je idee?</w:t>
            </w:r>
          </w:p>
        </w:tc>
      </w:tr>
      <w:tr w:rsidR="008F7650" w:rsidRPr="00846B76" w14:paraId="78937281" w14:textId="77777777" w:rsidTr="008F765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51F793" w14:textId="2D913A7C" w:rsidR="008F7650" w:rsidRPr="008F7650" w:rsidRDefault="008F7650" w:rsidP="000F6C4A">
            <w:pPr>
              <w:rPr>
                <w:sz w:val="24"/>
                <w:szCs w:val="24"/>
              </w:rPr>
            </w:pPr>
          </w:p>
        </w:tc>
      </w:tr>
      <w:tr w:rsidR="008F7650" w:rsidRPr="00846B76" w14:paraId="053217BF" w14:textId="77777777" w:rsidTr="008F7650">
        <w:trPr>
          <w:trHeight w:val="986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14:paraId="55219A87" w14:textId="0320E6E8" w:rsidR="008F7650" w:rsidRPr="008F7650" w:rsidRDefault="008F7650" w:rsidP="008F7650">
            <w:pPr>
              <w:rPr>
                <w:sz w:val="24"/>
                <w:szCs w:val="24"/>
              </w:rPr>
            </w:pPr>
            <w:r w:rsidRPr="008F7650">
              <w:rPr>
                <w:sz w:val="24"/>
                <w:szCs w:val="24"/>
              </w:rPr>
              <w:t>Hoeveel mooier is Zuidoost geworden na de succesvolle uitvoering van jouw plan?</w:t>
            </w:r>
          </w:p>
        </w:tc>
      </w:tr>
      <w:tr w:rsidR="008F7650" w:rsidRPr="00846B76" w14:paraId="2FE06BCA" w14:textId="77777777" w:rsidTr="008F765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B1DFB8" w14:textId="77777777" w:rsidR="008F7650" w:rsidRPr="008F7650" w:rsidRDefault="008F7650" w:rsidP="000F6C4A">
            <w:pPr>
              <w:rPr>
                <w:sz w:val="24"/>
                <w:szCs w:val="24"/>
              </w:rPr>
            </w:pPr>
          </w:p>
        </w:tc>
      </w:tr>
      <w:tr w:rsidR="00B124E3" w:rsidRPr="00846B76" w14:paraId="00A857CD" w14:textId="77777777" w:rsidTr="008F7650">
        <w:trPr>
          <w:trHeight w:val="54"/>
        </w:trPr>
        <w:tc>
          <w:tcPr>
            <w:tcW w:w="5000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7A2EE9A" w14:textId="77777777" w:rsidR="00B124E3" w:rsidRPr="00846B76" w:rsidRDefault="00B124E3" w:rsidP="000F6C4A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5C2F8C5C" w14:textId="5C9E5077" w:rsidR="00FC2468" w:rsidRDefault="00FC2468" w:rsidP="00637200">
      <w:pPr>
        <w:rPr>
          <w:rStyle w:val="normaltextrun"/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sectPr w:rsidR="00FC2468" w:rsidSect="00302F97">
      <w:footerReference w:type="first" r:id="rId12"/>
      <w:pgSz w:w="11906" w:h="16838" w:code="9"/>
      <w:pgMar w:top="1440" w:right="1440" w:bottom="1440" w:left="144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12DBA" w14:textId="77777777" w:rsidR="00115958" w:rsidRDefault="00115958" w:rsidP="000172E5">
      <w:pPr>
        <w:spacing w:after="0" w:line="240" w:lineRule="auto"/>
      </w:pPr>
      <w:r>
        <w:separator/>
      </w:r>
    </w:p>
  </w:endnote>
  <w:endnote w:type="continuationSeparator" w:id="0">
    <w:p w14:paraId="7A2FD245" w14:textId="77777777" w:rsidR="00115958" w:rsidRDefault="0011595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13007E0-091B-0441-9671-357CC0B1E177}"/>
    <w:embedBold r:id="rId2" w:fontKey="{C4D619D6-1B1D-7541-8254-F362B62F0014}"/>
    <w:embedItalic r:id="rId3" w:fontKey="{A4484435-1242-284C-914A-978F6C9AE8AC}"/>
    <w:embedBoldItalic r:id="rId4" w:fontKey="{F2B0956B-ABEC-DA45-A55F-CD1AD9751E1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F9A74F5A-7D98-104D-BB9C-F6A353D3853F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6" w:fontKey="{D2D37813-1020-3E41-B900-308FC176F0F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38614E7D-343F-FB44-8619-A22E5954BD9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BB8FFECC-B7D0-7348-B1C1-FED1EAF2114C}"/>
    <w:embedBold r:id="rId9" w:fontKey="{31F750C5-A0EE-1F41-83BE-0CAC24C646EB}"/>
  </w:font>
  <w:font w:name="Segoe UI">
    <w:panose1 w:val="020B0604020202020204"/>
    <w:charset w:val="EE"/>
    <w:family w:val="swiss"/>
    <w:pitch w:val="variable"/>
    <w:sig w:usb0="E4002EFF" w:usb1="C000E47F" w:usb2="00000009" w:usb3="00000000" w:csb0="000001FF" w:csb1="00000000"/>
    <w:embedRegular r:id="rId10" w:fontKey="{9256B7FD-7BD6-684C-91CA-EFCC43DD242F}"/>
    <w:embedBold r:id="rId11" w:fontKey="{79C19FD5-6F86-EE42-81EC-EC0929F22520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12" w:fontKey="{32C6F934-DE67-1F45-A21D-670624A3601B}"/>
    <w:embedBold r:id="rId13" w:fontKey="{37A5BE1B-1620-034B-B80F-CBC2DBB477BC}"/>
    <w:embedItalic r:id="rId14" w:fontKey="{BBCAAB6A-71F7-4740-B702-0D33B3B75BB4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15" w:fontKey="{C5C0B9FB-B8E2-5649-8E93-ADB9ECFCEE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77640" w14:textId="5010FBFC" w:rsidR="00302F97" w:rsidRDefault="00302F97">
    <w:pPr>
      <w:pStyle w:val="Voettekst"/>
    </w:pPr>
    <w:r>
      <w:t>De vragen gaan verder op de volgende pagina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D8E42" w14:textId="77777777" w:rsidR="00115958" w:rsidRDefault="00115958" w:rsidP="000172E5">
      <w:pPr>
        <w:spacing w:after="0" w:line="240" w:lineRule="auto"/>
      </w:pPr>
      <w:r>
        <w:separator/>
      </w:r>
    </w:p>
  </w:footnote>
  <w:footnote w:type="continuationSeparator" w:id="0">
    <w:p w14:paraId="4FFEC5F1" w14:textId="77777777" w:rsidR="00115958" w:rsidRDefault="00115958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084453D"/>
    <w:multiLevelType w:val="hybridMultilevel"/>
    <w:tmpl w:val="D85A8F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154D4"/>
    <w:multiLevelType w:val="hybridMultilevel"/>
    <w:tmpl w:val="33A484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A572BCB"/>
    <w:multiLevelType w:val="hybridMultilevel"/>
    <w:tmpl w:val="9CA2781E"/>
    <w:lvl w:ilvl="0" w:tplc="6E1CA26C">
      <w:start w:val="5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6563B0"/>
    <w:multiLevelType w:val="hybridMultilevel"/>
    <w:tmpl w:val="76E0DC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76194819">
    <w:abstractNumId w:val="13"/>
  </w:num>
  <w:num w:numId="2" w16cid:durableId="2053964766">
    <w:abstractNumId w:val="9"/>
  </w:num>
  <w:num w:numId="3" w16cid:durableId="2096397992">
    <w:abstractNumId w:val="18"/>
  </w:num>
  <w:num w:numId="4" w16cid:durableId="1979219568">
    <w:abstractNumId w:val="14"/>
  </w:num>
  <w:num w:numId="5" w16cid:durableId="1013144787">
    <w:abstractNumId w:val="15"/>
  </w:num>
  <w:num w:numId="6" w16cid:durableId="1752963749">
    <w:abstractNumId w:val="22"/>
  </w:num>
  <w:num w:numId="7" w16cid:durableId="1505244015">
    <w:abstractNumId w:val="8"/>
  </w:num>
  <w:num w:numId="8" w16cid:durableId="882787229">
    <w:abstractNumId w:val="12"/>
  </w:num>
  <w:num w:numId="9" w16cid:durableId="411855265">
    <w:abstractNumId w:val="20"/>
  </w:num>
  <w:num w:numId="10" w16cid:durableId="339819944">
    <w:abstractNumId w:val="3"/>
  </w:num>
  <w:num w:numId="11" w16cid:durableId="186531401">
    <w:abstractNumId w:val="7"/>
  </w:num>
  <w:num w:numId="12" w16cid:durableId="2099594365">
    <w:abstractNumId w:val="0"/>
  </w:num>
  <w:num w:numId="13" w16cid:durableId="144786096">
    <w:abstractNumId w:val="4"/>
  </w:num>
  <w:num w:numId="14" w16cid:durableId="1281641592">
    <w:abstractNumId w:val="11"/>
  </w:num>
  <w:num w:numId="15" w16cid:durableId="1656571963">
    <w:abstractNumId w:val="10"/>
  </w:num>
  <w:num w:numId="16" w16cid:durableId="1763837716">
    <w:abstractNumId w:val="19"/>
  </w:num>
  <w:num w:numId="17" w16cid:durableId="1521310233">
    <w:abstractNumId w:val="5"/>
  </w:num>
  <w:num w:numId="18" w16cid:durableId="22020788">
    <w:abstractNumId w:val="25"/>
  </w:num>
  <w:num w:numId="19" w16cid:durableId="692388810">
    <w:abstractNumId w:val="21"/>
  </w:num>
  <w:num w:numId="20" w16cid:durableId="978073708">
    <w:abstractNumId w:val="17"/>
  </w:num>
  <w:num w:numId="21" w16cid:durableId="1461847082">
    <w:abstractNumId w:val="23"/>
  </w:num>
  <w:num w:numId="22" w16cid:durableId="718822632">
    <w:abstractNumId w:val="6"/>
  </w:num>
  <w:num w:numId="23" w16cid:durableId="3872122">
    <w:abstractNumId w:val="1"/>
  </w:num>
  <w:num w:numId="24" w16cid:durableId="490759155">
    <w:abstractNumId w:val="16"/>
  </w:num>
  <w:num w:numId="25" w16cid:durableId="1038555430">
    <w:abstractNumId w:val="24"/>
  </w:num>
  <w:num w:numId="26" w16cid:durableId="123043438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2F3"/>
    <w:rsid w:val="000172E5"/>
    <w:rsid w:val="00052382"/>
    <w:rsid w:val="0006568A"/>
    <w:rsid w:val="00076F0F"/>
    <w:rsid w:val="00084253"/>
    <w:rsid w:val="000D1F49"/>
    <w:rsid w:val="00115958"/>
    <w:rsid w:val="001727CA"/>
    <w:rsid w:val="001800AB"/>
    <w:rsid w:val="002C56E6"/>
    <w:rsid w:val="00302F97"/>
    <w:rsid w:val="00311D4F"/>
    <w:rsid w:val="0034390E"/>
    <w:rsid w:val="00344849"/>
    <w:rsid w:val="00350AF8"/>
    <w:rsid w:val="00361E11"/>
    <w:rsid w:val="003769BA"/>
    <w:rsid w:val="003F0847"/>
    <w:rsid w:val="0040090B"/>
    <w:rsid w:val="004324E1"/>
    <w:rsid w:val="0046302A"/>
    <w:rsid w:val="004732F3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21C01"/>
    <w:rsid w:val="00637200"/>
    <w:rsid w:val="0063739C"/>
    <w:rsid w:val="007147D7"/>
    <w:rsid w:val="00770F25"/>
    <w:rsid w:val="00780CCB"/>
    <w:rsid w:val="007A0303"/>
    <w:rsid w:val="007A35A8"/>
    <w:rsid w:val="007B0A85"/>
    <w:rsid w:val="007C6A52"/>
    <w:rsid w:val="0082043E"/>
    <w:rsid w:val="00846B76"/>
    <w:rsid w:val="0086797B"/>
    <w:rsid w:val="008E203A"/>
    <w:rsid w:val="008F7650"/>
    <w:rsid w:val="0091229C"/>
    <w:rsid w:val="00940E73"/>
    <w:rsid w:val="0098597D"/>
    <w:rsid w:val="009F619A"/>
    <w:rsid w:val="009F6DDE"/>
    <w:rsid w:val="00A370A8"/>
    <w:rsid w:val="00B124E3"/>
    <w:rsid w:val="00B337A2"/>
    <w:rsid w:val="00B44A20"/>
    <w:rsid w:val="00B47C3E"/>
    <w:rsid w:val="00B753D4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DD3B68"/>
    <w:rsid w:val="00E30432"/>
    <w:rsid w:val="00E61C09"/>
    <w:rsid w:val="00E737AB"/>
    <w:rsid w:val="00EB3B58"/>
    <w:rsid w:val="00EC7359"/>
    <w:rsid w:val="00EE3054"/>
    <w:rsid w:val="00F00606"/>
    <w:rsid w:val="00F01256"/>
    <w:rsid w:val="00FA2E99"/>
    <w:rsid w:val="00FC24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6F4A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311D4F"/>
    <w:pPr>
      <w:spacing w:before="200"/>
    </w:pPr>
  </w:style>
  <w:style w:type="paragraph" w:styleId="Kop1">
    <w:name w:val="heading 1"/>
    <w:basedOn w:val="Standaard"/>
    <w:link w:val="Kop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qFormat/>
    <w:rsid w:val="00311D4F"/>
    <w:pPr>
      <w:spacing w:after="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145D8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145D8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637200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145D8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6145D8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Standaardalinea-lettertype"/>
    <w:rsid w:val="00FC2468"/>
  </w:style>
  <w:style w:type="character" w:customStyle="1" w:styleId="eop">
    <w:name w:val="eop"/>
    <w:basedOn w:val="Standaardalinea-lettertype"/>
    <w:rsid w:val="00FC2468"/>
  </w:style>
  <w:style w:type="paragraph" w:styleId="Lijstalinea">
    <w:name w:val="List Paragraph"/>
    <w:basedOn w:val="Standaard"/>
    <w:uiPriority w:val="34"/>
    <w:semiHidden/>
    <w:qFormat/>
    <w:rsid w:val="00FC2468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rsid w:val="008F76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6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vents@mensenmakenamsterdam.n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odessaschraa/Library/Containers/com.microsoft.Word/Data/Library/Application%20Support/Microsoft/Office/16.0/DTS/Search/%7b4CAF4F70-BABE-B141-A4EB-357F2E320B13%7dtf33365754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847DAD269B3474786AD0878695B75E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03B148-B3D3-7B44-B66D-4384A7327012}"/>
      </w:docPartPr>
      <w:docPartBody>
        <w:p w:rsidR="00D519C6" w:rsidRDefault="00040B42" w:rsidP="00040B42">
          <w:pPr>
            <w:pStyle w:val="F847DAD269B3474786AD0878695B75E1"/>
          </w:pPr>
          <w:r w:rsidRPr="00637200">
            <w:rPr>
              <w:lang w:bidi="nl-NL"/>
            </w:rPr>
            <w:t>Voornaam</w:t>
          </w:r>
        </w:p>
      </w:docPartBody>
    </w:docPart>
    <w:docPart>
      <w:docPartPr>
        <w:name w:val="4DCC46A71E73FE428785B00AB5FA94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3883E5-02B4-4449-B81C-D5CADF517A2F}"/>
      </w:docPartPr>
      <w:docPartBody>
        <w:p w:rsidR="00D519C6" w:rsidRDefault="00040B42" w:rsidP="00040B42">
          <w:pPr>
            <w:pStyle w:val="4DCC46A71E73FE428785B00AB5FA945C"/>
          </w:pPr>
          <w:r w:rsidRPr="00637200">
            <w:rPr>
              <w:lang w:bidi="nl-NL"/>
            </w:rPr>
            <w:t>Achternaam</w:t>
          </w:r>
        </w:p>
      </w:docPartBody>
    </w:docPart>
    <w:docPart>
      <w:docPartPr>
        <w:name w:val="826E40325B38864EBE914F4E531AC4E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801033-AB05-4F44-ACEA-125CFA695921}"/>
      </w:docPartPr>
      <w:docPartBody>
        <w:p w:rsidR="00D519C6" w:rsidRDefault="00040B42" w:rsidP="00040B42">
          <w:pPr>
            <w:pStyle w:val="826E40325B38864EBE914F4E531AC4E0"/>
          </w:pPr>
          <w:r w:rsidRPr="00637200">
            <w:rPr>
              <w:lang w:bidi="nl-NL"/>
            </w:rPr>
            <w:t>Mobiele telefoon</w:t>
          </w:r>
        </w:p>
      </w:docPartBody>
    </w:docPart>
    <w:docPart>
      <w:docPartPr>
        <w:name w:val="E2B1B782D468B84ABF1F90ABADE6279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3BAF35-A570-6844-A747-28F2DB9A4F06}"/>
      </w:docPartPr>
      <w:docPartBody>
        <w:p w:rsidR="00D519C6" w:rsidRDefault="00040B42" w:rsidP="00040B42">
          <w:pPr>
            <w:pStyle w:val="E2B1B782D468B84ABF1F90ABADE62790"/>
          </w:pPr>
          <w:r w:rsidRPr="00311D4F">
            <w:rPr>
              <w:lang w:bidi="nl-NL"/>
            </w:rPr>
            <w:t>Telefoonnummer werk</w:t>
          </w:r>
        </w:p>
      </w:docPartBody>
    </w:docPart>
    <w:docPart>
      <w:docPartPr>
        <w:name w:val="2BB55FB2C4B9F443ACB8DD46CF44E3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6FF06D-7E9D-244E-8DA4-66DBA4F1491F}"/>
      </w:docPartPr>
      <w:docPartBody>
        <w:p w:rsidR="00D519C6" w:rsidRDefault="00040B42" w:rsidP="00040B42">
          <w:pPr>
            <w:pStyle w:val="2BB55FB2C4B9F443ACB8DD46CF44E300"/>
          </w:pPr>
          <w:r w:rsidRPr="00637200">
            <w:rPr>
              <w:lang w:bidi="nl-NL"/>
            </w:rPr>
            <w:t>E-mailadres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B42"/>
    <w:rsid w:val="00040B42"/>
    <w:rsid w:val="002C3EB7"/>
    <w:rsid w:val="005565DB"/>
    <w:rsid w:val="00A25270"/>
    <w:rsid w:val="00B40B1C"/>
    <w:rsid w:val="00D519C6"/>
    <w:rsid w:val="00EB2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1"/>
    <w:qFormat/>
    <w:pPr>
      <w:spacing w:before="120" w:after="120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F847DAD269B3474786AD0878695B75E1">
    <w:name w:val="F847DAD269B3474786AD0878695B75E1"/>
    <w:rsid w:val="00040B42"/>
  </w:style>
  <w:style w:type="paragraph" w:customStyle="1" w:styleId="4DCC46A71E73FE428785B00AB5FA945C">
    <w:name w:val="4DCC46A71E73FE428785B00AB5FA945C"/>
    <w:rsid w:val="00040B42"/>
  </w:style>
  <w:style w:type="paragraph" w:customStyle="1" w:styleId="826E40325B38864EBE914F4E531AC4E0">
    <w:name w:val="826E40325B38864EBE914F4E531AC4E0"/>
    <w:rsid w:val="00040B42"/>
  </w:style>
  <w:style w:type="paragraph" w:customStyle="1" w:styleId="E2B1B782D468B84ABF1F90ABADE62790">
    <w:name w:val="E2B1B782D468B84ABF1F90ABADE62790"/>
    <w:rsid w:val="00040B42"/>
  </w:style>
  <w:style w:type="paragraph" w:customStyle="1" w:styleId="2BB55FB2C4B9F443ACB8DD46CF44E300">
    <w:name w:val="2BB55FB2C4B9F443ACB8DD46CF44E300"/>
    <w:rsid w:val="00040B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Lidmaatschapsformulier.dotx</Template>
  <TotalTime>0</TotalTime>
  <Pages>2</Pages>
  <Words>266</Words>
  <Characters>1467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2023-03-08T16:11:00Z</dcterms:created>
  <dcterms:modified xsi:type="dcterms:W3CDTF">2023-03-08T16:35:00Z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